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9901" w14:textId="77777777" w:rsidR="008373EA" w:rsidRDefault="008373EA" w:rsidP="008373EA">
      <w:pPr>
        <w:pStyle w:val="Titolo1"/>
      </w:pPr>
      <w:r>
        <w:t>Proposta di convenzione</w:t>
      </w:r>
    </w:p>
    <w:p w14:paraId="1B6CA803" w14:textId="77777777" w:rsidR="008373EA" w:rsidRDefault="008373EA" w:rsidP="00E96AC8"/>
    <w:p w14:paraId="32763D1A" w14:textId="77777777" w:rsidR="00021D80" w:rsidRPr="00021D80" w:rsidRDefault="00021D80" w:rsidP="00021D80">
      <w:pPr>
        <w:ind w:left="5387"/>
        <w:rPr>
          <w:szCs w:val="24"/>
        </w:rPr>
      </w:pPr>
      <w:r w:rsidRPr="00021D80">
        <w:rPr>
          <w:szCs w:val="24"/>
        </w:rPr>
        <w:t>All’Ordine Provinciale dei Medici Chirurghi e degli Odontoiatri di Como</w:t>
      </w:r>
    </w:p>
    <w:p w14:paraId="7D12E941" w14:textId="77777777" w:rsidR="00021D80" w:rsidRPr="00021D80" w:rsidRDefault="00021D80" w:rsidP="00021D80">
      <w:pPr>
        <w:spacing w:after="0" w:line="240" w:lineRule="auto"/>
        <w:ind w:left="5387"/>
        <w:rPr>
          <w:szCs w:val="24"/>
        </w:rPr>
      </w:pPr>
      <w:r w:rsidRPr="00021D80">
        <w:rPr>
          <w:szCs w:val="24"/>
        </w:rPr>
        <w:t>Viale Massenzio Masia 30</w:t>
      </w:r>
    </w:p>
    <w:p w14:paraId="598B6882" w14:textId="77777777" w:rsidR="00021D80" w:rsidRPr="00021D80" w:rsidRDefault="00021D80" w:rsidP="00021D80">
      <w:pPr>
        <w:spacing w:after="0" w:line="240" w:lineRule="auto"/>
        <w:ind w:left="5387"/>
        <w:rPr>
          <w:szCs w:val="24"/>
        </w:rPr>
      </w:pPr>
      <w:r w:rsidRPr="00021D80">
        <w:rPr>
          <w:szCs w:val="24"/>
        </w:rPr>
        <w:t>22100 Como</w:t>
      </w:r>
    </w:p>
    <w:p w14:paraId="543533D8" w14:textId="77777777" w:rsidR="00021D80" w:rsidRPr="00021D80" w:rsidRDefault="00021D80" w:rsidP="00021D80">
      <w:pPr>
        <w:ind w:left="5387"/>
        <w:rPr>
          <w:szCs w:val="24"/>
        </w:rPr>
      </w:pPr>
    </w:p>
    <w:p w14:paraId="1812BF89" w14:textId="77777777" w:rsidR="00021D80" w:rsidRDefault="009F1532" w:rsidP="00E96AC8">
      <w:r>
        <w:t>Società proponente: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4815"/>
      </w:tblGrid>
      <w:tr w:rsidR="009F1532" w14:paraId="6002A0C0" w14:textId="77777777" w:rsidTr="009F1532">
        <w:tc>
          <w:tcPr>
            <w:tcW w:w="3208" w:type="dxa"/>
            <w:gridSpan w:val="2"/>
          </w:tcPr>
          <w:p w14:paraId="224AAAFC" w14:textId="77777777" w:rsidR="009F1532" w:rsidRDefault="009F1532" w:rsidP="00E96AC8">
            <w:r>
              <w:t>Ragio</w:t>
            </w:r>
            <w:r w:rsidR="00CF0AC5">
              <w:t>n</w:t>
            </w:r>
            <w:r>
              <w:t>e Sociale</w:t>
            </w:r>
          </w:p>
        </w:tc>
        <w:sdt>
          <w:sdtPr>
            <w:id w:val="246223"/>
            <w:placeholder>
              <w:docPart w:val="D286EA41DD9947D6860B4E1BD4317082"/>
            </w:placeholder>
            <w:text/>
          </w:sdtPr>
          <w:sdtContent>
            <w:tc>
              <w:tcPr>
                <w:tcW w:w="6420" w:type="dxa"/>
                <w:gridSpan w:val="2"/>
              </w:tcPr>
              <w:p w14:paraId="258E5293" w14:textId="7725F39D" w:rsidR="009F1532" w:rsidRDefault="005D6F87" w:rsidP="00E96AC8">
                <w:r>
                  <w:t>Desio Assicurazioni Sas</w:t>
                </w:r>
              </w:p>
            </w:tc>
          </w:sdtContent>
        </w:sdt>
      </w:tr>
      <w:tr w:rsidR="009F1532" w14:paraId="0A61276D" w14:textId="77777777" w:rsidTr="002C4698">
        <w:tc>
          <w:tcPr>
            <w:tcW w:w="3208" w:type="dxa"/>
            <w:gridSpan w:val="2"/>
          </w:tcPr>
          <w:p w14:paraId="5FDDCD4D" w14:textId="77777777" w:rsidR="009F1532" w:rsidRDefault="009F1532" w:rsidP="00E96AC8">
            <w:r>
              <w:t>Settore merceologico</w:t>
            </w:r>
          </w:p>
        </w:tc>
        <w:sdt>
          <w:sdtPr>
            <w:id w:val="-655380605"/>
            <w:placeholder>
              <w:docPart w:val="D286EA41DD9947D6860B4E1BD4317082"/>
            </w:placeholder>
            <w:text/>
          </w:sdtPr>
          <w:sdtContent>
            <w:tc>
              <w:tcPr>
                <w:tcW w:w="6420" w:type="dxa"/>
                <w:gridSpan w:val="2"/>
              </w:tcPr>
              <w:p w14:paraId="5B19DDDC" w14:textId="21A788BB" w:rsidR="009F1532" w:rsidRDefault="005D6F87" w:rsidP="00E96AC8">
                <w:r>
                  <w:t>Assicurazioni</w:t>
                </w:r>
              </w:p>
            </w:tc>
          </w:sdtContent>
        </w:sdt>
      </w:tr>
      <w:tr w:rsidR="009F1532" w14:paraId="47150BAD" w14:textId="77777777" w:rsidTr="002C4698">
        <w:tc>
          <w:tcPr>
            <w:tcW w:w="3208" w:type="dxa"/>
            <w:gridSpan w:val="2"/>
          </w:tcPr>
          <w:p w14:paraId="4C3246A8" w14:textId="77777777" w:rsidR="009F1532" w:rsidRDefault="009F1532" w:rsidP="00E96AC8">
            <w:r>
              <w:t>Partita IVA/Codice Fiscale</w:t>
            </w:r>
          </w:p>
        </w:tc>
        <w:sdt>
          <w:sdtPr>
            <w:id w:val="-667396330"/>
            <w:placeholder>
              <w:docPart w:val="D286EA41DD9947D6860B4E1BD4317082"/>
            </w:placeholder>
            <w:text/>
          </w:sdtPr>
          <w:sdtContent>
            <w:tc>
              <w:tcPr>
                <w:tcW w:w="6420" w:type="dxa"/>
                <w:gridSpan w:val="2"/>
              </w:tcPr>
              <w:p w14:paraId="3FCD6E80" w14:textId="5D411377" w:rsidR="009F1532" w:rsidRDefault="005D6F87" w:rsidP="00E96AC8">
                <w:r>
                  <w:t>04982960967</w:t>
                </w:r>
              </w:p>
            </w:tc>
          </w:sdtContent>
        </w:sdt>
      </w:tr>
      <w:tr w:rsidR="009F1532" w14:paraId="63CFD4E4" w14:textId="77777777" w:rsidTr="00396BBA">
        <w:tc>
          <w:tcPr>
            <w:tcW w:w="1604" w:type="dxa"/>
          </w:tcPr>
          <w:p w14:paraId="0D6DCA43" w14:textId="77777777" w:rsidR="009F1532" w:rsidRDefault="009F1532" w:rsidP="00E96AC8">
            <w:r>
              <w:t>Con sede in</w:t>
            </w:r>
          </w:p>
        </w:tc>
        <w:tc>
          <w:tcPr>
            <w:tcW w:w="1604" w:type="dxa"/>
          </w:tcPr>
          <w:p w14:paraId="47F51AB8" w14:textId="77777777" w:rsidR="009F1532" w:rsidRDefault="009F1532" w:rsidP="00E96AC8"/>
        </w:tc>
        <w:tc>
          <w:tcPr>
            <w:tcW w:w="1605" w:type="dxa"/>
          </w:tcPr>
          <w:p w14:paraId="210EEF65" w14:textId="77777777" w:rsidR="009F1532" w:rsidRDefault="00012250" w:rsidP="00E96AC8">
            <w:r>
              <w:t>V</w:t>
            </w:r>
            <w:r w:rsidR="009F1532">
              <w:t>ia</w:t>
            </w:r>
            <w:r>
              <w:t>/________</w:t>
            </w:r>
          </w:p>
        </w:tc>
        <w:sdt>
          <w:sdtPr>
            <w:id w:val="-724210976"/>
            <w:placeholder>
              <w:docPart w:val="D286EA41DD9947D6860B4E1BD4317082"/>
            </w:placeholder>
            <w:text/>
          </w:sdtPr>
          <w:sdtContent>
            <w:tc>
              <w:tcPr>
                <w:tcW w:w="4815" w:type="dxa"/>
              </w:tcPr>
              <w:p w14:paraId="5502B468" w14:textId="30A5E0C2" w:rsidR="009F1532" w:rsidRDefault="005D6F87" w:rsidP="00E96AC8">
                <w:r>
                  <w:t>Nobile Bianchi n. 4</w:t>
                </w:r>
              </w:p>
            </w:tc>
          </w:sdtContent>
        </w:sdt>
      </w:tr>
      <w:tr w:rsidR="009F1532" w14:paraId="680AF47B" w14:textId="77777777" w:rsidTr="004102ED">
        <w:tc>
          <w:tcPr>
            <w:tcW w:w="1604" w:type="dxa"/>
          </w:tcPr>
          <w:p w14:paraId="37272A3C" w14:textId="77777777" w:rsidR="009F1532" w:rsidRDefault="009F1532" w:rsidP="00E96AC8"/>
        </w:tc>
        <w:tc>
          <w:tcPr>
            <w:tcW w:w="1604" w:type="dxa"/>
          </w:tcPr>
          <w:p w14:paraId="748C1FDA" w14:textId="77777777" w:rsidR="009F1532" w:rsidRDefault="009F1532" w:rsidP="00E96AC8"/>
        </w:tc>
        <w:tc>
          <w:tcPr>
            <w:tcW w:w="1605" w:type="dxa"/>
          </w:tcPr>
          <w:p w14:paraId="3EAEE927" w14:textId="77777777" w:rsidR="009F1532" w:rsidRDefault="00012250" w:rsidP="00E96AC8">
            <w:r>
              <w:t>C</w:t>
            </w:r>
            <w:r w:rsidR="009F1532">
              <w:t>ittà</w:t>
            </w:r>
          </w:p>
        </w:tc>
        <w:sdt>
          <w:sdtPr>
            <w:id w:val="-1178572271"/>
            <w:placeholder>
              <w:docPart w:val="D286EA41DD9947D6860B4E1BD4317082"/>
            </w:placeholder>
            <w:text/>
          </w:sdtPr>
          <w:sdtContent>
            <w:tc>
              <w:tcPr>
                <w:tcW w:w="4815" w:type="dxa"/>
              </w:tcPr>
              <w:p w14:paraId="573359DA" w14:textId="60350BD6" w:rsidR="009F1532" w:rsidRDefault="005D6F87" w:rsidP="00E96AC8">
                <w:r>
                  <w:t>Giussano</w:t>
                </w:r>
              </w:p>
            </w:tc>
          </w:sdtContent>
        </w:sdt>
      </w:tr>
      <w:tr w:rsidR="009F1532" w14:paraId="77A98D2E" w14:textId="77777777" w:rsidTr="00793327">
        <w:tc>
          <w:tcPr>
            <w:tcW w:w="1604" w:type="dxa"/>
          </w:tcPr>
          <w:p w14:paraId="07520F4B" w14:textId="77777777" w:rsidR="009F1532" w:rsidRDefault="009F1532" w:rsidP="00E96AC8"/>
        </w:tc>
        <w:tc>
          <w:tcPr>
            <w:tcW w:w="1604" w:type="dxa"/>
          </w:tcPr>
          <w:p w14:paraId="72216657" w14:textId="77777777" w:rsidR="009F1532" w:rsidRDefault="009F1532" w:rsidP="00E96AC8"/>
        </w:tc>
        <w:tc>
          <w:tcPr>
            <w:tcW w:w="1605" w:type="dxa"/>
          </w:tcPr>
          <w:p w14:paraId="06601D5B" w14:textId="77777777" w:rsidR="009F1532" w:rsidRDefault="009F1532" w:rsidP="00E96AC8">
            <w:r>
              <w:t>Provincia</w:t>
            </w:r>
          </w:p>
        </w:tc>
        <w:sdt>
          <w:sdtPr>
            <w:id w:val="-126013310"/>
            <w:placeholder>
              <w:docPart w:val="D286EA41DD9947D6860B4E1BD4317082"/>
            </w:placeholder>
            <w:text/>
          </w:sdtPr>
          <w:sdtContent>
            <w:tc>
              <w:tcPr>
                <w:tcW w:w="4815" w:type="dxa"/>
              </w:tcPr>
              <w:p w14:paraId="3052E861" w14:textId="00594A16" w:rsidR="009F1532" w:rsidRDefault="005D6F87" w:rsidP="00E96AC8">
                <w:r>
                  <w:t>Monza e Brianza</w:t>
                </w:r>
              </w:p>
            </w:tc>
          </w:sdtContent>
        </w:sdt>
      </w:tr>
      <w:tr w:rsidR="009F1532" w14:paraId="46940F0E" w14:textId="77777777" w:rsidTr="0000703A">
        <w:tc>
          <w:tcPr>
            <w:tcW w:w="1604" w:type="dxa"/>
          </w:tcPr>
          <w:p w14:paraId="3E9A038A" w14:textId="77777777" w:rsidR="009F1532" w:rsidRDefault="009F1532" w:rsidP="00E96AC8"/>
        </w:tc>
        <w:tc>
          <w:tcPr>
            <w:tcW w:w="1604" w:type="dxa"/>
          </w:tcPr>
          <w:p w14:paraId="35869947" w14:textId="77777777" w:rsidR="009F1532" w:rsidRDefault="009F1532" w:rsidP="00E96AC8"/>
        </w:tc>
        <w:tc>
          <w:tcPr>
            <w:tcW w:w="1605" w:type="dxa"/>
          </w:tcPr>
          <w:p w14:paraId="07B311F6" w14:textId="77777777" w:rsidR="009F1532" w:rsidRDefault="009F1532" w:rsidP="00E96AC8">
            <w:r>
              <w:t>Tel.</w:t>
            </w:r>
          </w:p>
        </w:tc>
        <w:sdt>
          <w:sdtPr>
            <w:id w:val="-2064480903"/>
            <w:placeholder>
              <w:docPart w:val="9053DDD9D1C349BFB4F2FFFBDEDDF8A1"/>
            </w:placeholder>
            <w:text/>
          </w:sdtPr>
          <w:sdtContent>
            <w:tc>
              <w:tcPr>
                <w:tcW w:w="4815" w:type="dxa"/>
              </w:tcPr>
              <w:p w14:paraId="7BC4C3AF" w14:textId="314AF1F6" w:rsidR="009F1532" w:rsidRDefault="005D6F87" w:rsidP="00E96AC8">
                <w:r>
                  <w:t>0362.301811</w:t>
                </w:r>
              </w:p>
            </w:tc>
          </w:sdtContent>
        </w:sdt>
      </w:tr>
      <w:tr w:rsidR="009F1532" w14:paraId="5DD39E63" w14:textId="77777777" w:rsidTr="00DF2AD3">
        <w:tc>
          <w:tcPr>
            <w:tcW w:w="1604" w:type="dxa"/>
          </w:tcPr>
          <w:p w14:paraId="391256F1" w14:textId="77777777" w:rsidR="009F1532" w:rsidRDefault="009F1532" w:rsidP="00E96AC8"/>
        </w:tc>
        <w:tc>
          <w:tcPr>
            <w:tcW w:w="1604" w:type="dxa"/>
          </w:tcPr>
          <w:p w14:paraId="0F9E20A3" w14:textId="77777777" w:rsidR="009F1532" w:rsidRDefault="009F1532" w:rsidP="00E96AC8"/>
        </w:tc>
        <w:tc>
          <w:tcPr>
            <w:tcW w:w="1605" w:type="dxa"/>
          </w:tcPr>
          <w:p w14:paraId="4056D2D3" w14:textId="77777777" w:rsidR="009F1532" w:rsidRDefault="00012250" w:rsidP="00E96AC8">
            <w:r>
              <w:t>E</w:t>
            </w:r>
            <w:r w:rsidR="009F1532">
              <w:t>-mail</w:t>
            </w:r>
          </w:p>
        </w:tc>
        <w:sdt>
          <w:sdtPr>
            <w:id w:val="-1938829867"/>
            <w:placeholder>
              <w:docPart w:val="D286EA41DD9947D6860B4E1BD4317082"/>
            </w:placeholder>
            <w:text/>
          </w:sdtPr>
          <w:sdtContent>
            <w:tc>
              <w:tcPr>
                <w:tcW w:w="4815" w:type="dxa"/>
              </w:tcPr>
              <w:p w14:paraId="5DE2B8AD" w14:textId="2627B358" w:rsidR="009F1532" w:rsidRDefault="005D6F87" w:rsidP="00E96AC8">
                <w:r>
                  <w:t>info@desioassicurazioni.it</w:t>
                </w:r>
              </w:p>
            </w:tc>
          </w:sdtContent>
        </w:sdt>
      </w:tr>
      <w:tr w:rsidR="009F1532" w14:paraId="0CD61265" w14:textId="77777777" w:rsidTr="00DF2AD3">
        <w:tc>
          <w:tcPr>
            <w:tcW w:w="1604" w:type="dxa"/>
          </w:tcPr>
          <w:p w14:paraId="1A701821" w14:textId="77777777" w:rsidR="009F1532" w:rsidRDefault="009F1532" w:rsidP="00E96AC8"/>
        </w:tc>
        <w:tc>
          <w:tcPr>
            <w:tcW w:w="1604" w:type="dxa"/>
          </w:tcPr>
          <w:p w14:paraId="595A6D7F" w14:textId="77777777" w:rsidR="009F1532" w:rsidRDefault="009F1532" w:rsidP="00E96AC8"/>
        </w:tc>
        <w:tc>
          <w:tcPr>
            <w:tcW w:w="1605" w:type="dxa"/>
          </w:tcPr>
          <w:p w14:paraId="7D279439" w14:textId="77777777" w:rsidR="009F1532" w:rsidRDefault="009F1532" w:rsidP="00E96AC8">
            <w:r>
              <w:t>Sito internet</w:t>
            </w:r>
          </w:p>
        </w:tc>
        <w:sdt>
          <w:sdtPr>
            <w:id w:val="103150874"/>
            <w:placeholder>
              <w:docPart w:val="D286EA41DD9947D6860B4E1BD4317082"/>
            </w:placeholder>
            <w:text/>
          </w:sdtPr>
          <w:sdtContent>
            <w:tc>
              <w:tcPr>
                <w:tcW w:w="4815" w:type="dxa"/>
              </w:tcPr>
              <w:p w14:paraId="726E4EE8" w14:textId="6F7AC9E0" w:rsidR="009F1532" w:rsidRDefault="005D6F87" w:rsidP="00E96AC8">
                <w:r>
                  <w:t>www.desioassicurazioni.it</w:t>
                </w:r>
              </w:p>
            </w:tc>
          </w:sdtContent>
        </w:sdt>
      </w:tr>
      <w:tr w:rsidR="009F1532" w14:paraId="09553404" w14:textId="77777777" w:rsidTr="00A155E3">
        <w:tc>
          <w:tcPr>
            <w:tcW w:w="3208" w:type="dxa"/>
            <w:gridSpan w:val="2"/>
          </w:tcPr>
          <w:p w14:paraId="0B8C66C4" w14:textId="77777777" w:rsidR="009F1532" w:rsidRDefault="009F1532" w:rsidP="00E96AC8">
            <w:r>
              <w:t>Rappresentante</w:t>
            </w:r>
          </w:p>
        </w:tc>
        <w:sdt>
          <w:sdtPr>
            <w:id w:val="606626150"/>
            <w:placeholder>
              <w:docPart w:val="D286EA41DD9947D6860B4E1BD4317082"/>
            </w:placeholder>
            <w:text/>
          </w:sdtPr>
          <w:sdtContent>
            <w:tc>
              <w:tcPr>
                <w:tcW w:w="6420" w:type="dxa"/>
                <w:gridSpan w:val="2"/>
              </w:tcPr>
              <w:p w14:paraId="244F17EA" w14:textId="313ECD34" w:rsidR="009F1532" w:rsidRDefault="005D6F87" w:rsidP="00E96AC8">
                <w:r>
                  <w:t>Alessandro Novati</w:t>
                </w:r>
              </w:p>
            </w:tc>
          </w:sdtContent>
        </w:sdt>
      </w:tr>
      <w:tr w:rsidR="009F1532" w14:paraId="50519094" w14:textId="77777777" w:rsidTr="004523C4">
        <w:tc>
          <w:tcPr>
            <w:tcW w:w="3208" w:type="dxa"/>
            <w:gridSpan w:val="2"/>
          </w:tcPr>
          <w:p w14:paraId="24B94649" w14:textId="77777777" w:rsidR="009F1532" w:rsidRDefault="009F1532" w:rsidP="00E96AC8">
            <w:r>
              <w:t>Breve descrizione dei prodotti/servizi offerti</w:t>
            </w:r>
          </w:p>
        </w:tc>
        <w:sdt>
          <w:sdtPr>
            <w:id w:val="-1967568494"/>
            <w:placeholder>
              <w:docPart w:val="D286EA41DD9947D6860B4E1BD4317082"/>
            </w:placeholder>
            <w:text/>
          </w:sdtPr>
          <w:sdtContent>
            <w:tc>
              <w:tcPr>
                <w:tcW w:w="6420" w:type="dxa"/>
                <w:gridSpan w:val="2"/>
              </w:tcPr>
              <w:p w14:paraId="72CA2746" w14:textId="663E2CB3" w:rsidR="009F1532" w:rsidRDefault="00274A4F" w:rsidP="00E96AC8">
                <w:r w:rsidRPr="00274A4F">
                  <w:t xml:space="preserve">Desio Assicurazioni Agenzia Assicurativa specializzata nelle coperture di responsabilità civile, tutela legale e infortuni del settore </w:t>
                </w:r>
                <w:proofErr w:type="spellStart"/>
                <w:r w:rsidRPr="00274A4F">
                  <w:t>Medico.Offriamo</w:t>
                </w:r>
                <w:proofErr w:type="spellEnd"/>
                <w:r w:rsidRPr="00274A4F">
                  <w:t xml:space="preserve"> consulenza assicurativa sul territorio per tutte le Specializzazion</w:t>
                </w:r>
                <w:r w:rsidR="00771936">
                  <w:t>i</w:t>
                </w:r>
              </w:p>
            </w:tc>
          </w:sdtContent>
        </w:sdt>
      </w:tr>
      <w:tr w:rsidR="009F1532" w14:paraId="02E65976" w14:textId="77777777" w:rsidTr="004523C4">
        <w:tc>
          <w:tcPr>
            <w:tcW w:w="3208" w:type="dxa"/>
            <w:gridSpan w:val="2"/>
          </w:tcPr>
          <w:p w14:paraId="64246A2F" w14:textId="77777777" w:rsidR="009F1532" w:rsidRDefault="009F1532" w:rsidP="00E96AC8">
            <w:r>
              <w:t>Proposta sconto/vantaggio</w:t>
            </w:r>
          </w:p>
        </w:tc>
        <w:sdt>
          <w:sdtPr>
            <w:id w:val="-308947149"/>
            <w:placeholder>
              <w:docPart w:val="D286EA41DD9947D6860B4E1BD4317082"/>
            </w:placeholder>
            <w:text/>
          </w:sdtPr>
          <w:sdtContent>
            <w:tc>
              <w:tcPr>
                <w:tcW w:w="6420" w:type="dxa"/>
                <w:gridSpan w:val="2"/>
              </w:tcPr>
              <w:p w14:paraId="640A86E8" w14:textId="5A1337D5" w:rsidR="009F1532" w:rsidRDefault="005D0622" w:rsidP="00E96AC8">
                <w:r w:rsidRPr="005D0622">
                  <w:t>Servizio di consulenza gratuita per valutazione adeguatezza delle polizze in corso. Riduzione delle commissioni di intermediazione standard per nuovi contratti</w:t>
                </w:r>
              </w:p>
            </w:tc>
          </w:sdtContent>
        </w:sdt>
      </w:tr>
      <w:tr w:rsidR="009F1532" w14:paraId="4CC1CB4D" w14:textId="77777777" w:rsidTr="004523C4">
        <w:tc>
          <w:tcPr>
            <w:tcW w:w="3208" w:type="dxa"/>
            <w:gridSpan w:val="2"/>
          </w:tcPr>
          <w:p w14:paraId="5A02BBEA" w14:textId="77777777" w:rsidR="009F1532" w:rsidRDefault="009F1532" w:rsidP="00E96AC8">
            <w:r>
              <w:t>Documenti allegati</w:t>
            </w:r>
          </w:p>
        </w:tc>
        <w:sdt>
          <w:sdtPr>
            <w:id w:val="-189152018"/>
            <w:placeholder>
              <w:docPart w:val="D286EA41DD9947D6860B4E1BD4317082"/>
            </w:placeholder>
            <w:showingPlcHdr/>
            <w:text/>
          </w:sdtPr>
          <w:sdtContent>
            <w:tc>
              <w:tcPr>
                <w:tcW w:w="6420" w:type="dxa"/>
                <w:gridSpan w:val="2"/>
              </w:tcPr>
              <w:p w14:paraId="35EFD4C1" w14:textId="77777777" w:rsidR="009F1532" w:rsidRDefault="009F1532" w:rsidP="00E96AC8">
                <w:r w:rsidRPr="00D6715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B5CF1" w14:paraId="5B367104" w14:textId="77777777" w:rsidTr="005A5D67">
        <w:tc>
          <w:tcPr>
            <w:tcW w:w="3208" w:type="dxa"/>
            <w:gridSpan w:val="2"/>
          </w:tcPr>
          <w:p w14:paraId="41A124FC" w14:textId="77777777" w:rsidR="00DB5CF1" w:rsidRDefault="00DB5CF1" w:rsidP="00E96AC8">
            <w:r>
              <w:t xml:space="preserve">Validità dell’Offerta sino al </w:t>
            </w:r>
          </w:p>
        </w:tc>
        <w:sdt>
          <w:sdtPr>
            <w:id w:val="873891959"/>
            <w:placeholder>
              <w:docPart w:val="7F0F31F9434F40708263F3E97E2913CA"/>
            </w:placeholder>
            <w:date w:fullDate="2025-12-31T00:00:00Z"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6420" w:type="dxa"/>
                <w:gridSpan w:val="2"/>
              </w:tcPr>
              <w:p w14:paraId="5E14B37B" w14:textId="1BABF268" w:rsidR="00DB5CF1" w:rsidRDefault="0026593E" w:rsidP="00E96AC8">
                <w:r>
                  <w:t>31/12/2025</w:t>
                </w:r>
              </w:p>
            </w:tc>
          </w:sdtContent>
        </w:sdt>
      </w:tr>
    </w:tbl>
    <w:p w14:paraId="529A7F8B" w14:textId="77777777" w:rsidR="009F1532" w:rsidRDefault="009F1532" w:rsidP="00E96AC8"/>
    <w:p w14:paraId="0C1BD037" w14:textId="77777777" w:rsidR="00946E58" w:rsidRPr="00E776EF" w:rsidRDefault="00EC2131" w:rsidP="00E776EF">
      <w:pPr>
        <w:spacing w:after="0" w:line="240" w:lineRule="auto"/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946E58" w:rsidRPr="00E776EF" w:rsidSect="00E96AC8">
      <w:pgSz w:w="11906" w:h="16838"/>
      <w:pgMar w:top="1985" w:right="1134" w:bottom="1021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C4DC" w14:textId="77777777" w:rsidR="00B56FC8" w:rsidRDefault="00B56FC8" w:rsidP="005729E4">
      <w:pPr>
        <w:spacing w:after="0" w:line="240" w:lineRule="auto"/>
      </w:pPr>
      <w:r>
        <w:separator/>
      </w:r>
    </w:p>
  </w:endnote>
  <w:endnote w:type="continuationSeparator" w:id="0">
    <w:p w14:paraId="07CE240D" w14:textId="77777777" w:rsidR="00B56FC8" w:rsidRDefault="00B56FC8" w:rsidP="0057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C14C" w14:textId="77777777" w:rsidR="00B56FC8" w:rsidRDefault="00B56FC8" w:rsidP="005729E4">
      <w:pPr>
        <w:spacing w:after="0" w:line="240" w:lineRule="auto"/>
      </w:pPr>
      <w:r>
        <w:separator/>
      </w:r>
    </w:p>
  </w:footnote>
  <w:footnote w:type="continuationSeparator" w:id="0">
    <w:p w14:paraId="10CFF438" w14:textId="77777777" w:rsidR="00B56FC8" w:rsidRDefault="00B56FC8" w:rsidP="00572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A480F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13" w:hanging="266"/>
      </w:pPr>
      <w:rPr>
        <w:rFonts w:cs="Times New Roman"/>
        <w:b w:val="0"/>
        <w:bCs w:val="0"/>
        <w:w w:val="100"/>
      </w:rPr>
    </w:lvl>
    <w:lvl w:ilvl="1">
      <w:start w:val="1"/>
      <w:numFmt w:val="decimal"/>
      <w:lvlText w:val="%2)"/>
      <w:lvlJc w:val="left"/>
      <w:pPr>
        <w:ind w:left="999" w:hanging="526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753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2772" w:hanging="360"/>
      </w:pPr>
    </w:lvl>
    <w:lvl w:ilvl="4">
      <w:numFmt w:val="bullet"/>
      <w:lvlText w:val="•"/>
      <w:lvlJc w:val="left"/>
      <w:pPr>
        <w:ind w:left="3785" w:hanging="360"/>
      </w:pPr>
    </w:lvl>
    <w:lvl w:ilvl="5">
      <w:numFmt w:val="bullet"/>
      <w:lvlText w:val="•"/>
      <w:lvlJc w:val="left"/>
      <w:pPr>
        <w:ind w:left="4797" w:hanging="360"/>
      </w:pPr>
    </w:lvl>
    <w:lvl w:ilvl="6">
      <w:numFmt w:val="bullet"/>
      <w:lvlText w:val="•"/>
      <w:lvlJc w:val="left"/>
      <w:pPr>
        <w:ind w:left="5810" w:hanging="360"/>
      </w:pPr>
    </w:lvl>
    <w:lvl w:ilvl="7">
      <w:numFmt w:val="bullet"/>
      <w:lvlText w:val="•"/>
      <w:lvlJc w:val="left"/>
      <w:pPr>
        <w:ind w:left="6822" w:hanging="360"/>
      </w:pPr>
    </w:lvl>
    <w:lvl w:ilvl="8">
      <w:numFmt w:val="bullet"/>
      <w:lvlText w:val="•"/>
      <w:lvlJc w:val="left"/>
      <w:pPr>
        <w:ind w:left="7835" w:hanging="360"/>
      </w:pPr>
    </w:lvl>
  </w:abstractNum>
  <w:abstractNum w:abstractNumId="2" w15:restartNumberingAfterBreak="0">
    <w:nsid w:val="00F8631C"/>
    <w:multiLevelType w:val="hybridMultilevel"/>
    <w:tmpl w:val="1AC43BEC"/>
    <w:lvl w:ilvl="0" w:tplc="83C21CE6">
      <w:start w:val="1"/>
      <w:numFmt w:val="bullet"/>
      <w:lvlText w:val="-"/>
      <w:lvlJc w:val="left"/>
      <w:pPr>
        <w:ind w:left="720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85368"/>
    <w:multiLevelType w:val="hybridMultilevel"/>
    <w:tmpl w:val="2D1E5EFC"/>
    <w:lvl w:ilvl="0" w:tplc="14B2486E">
      <w:start w:val="1"/>
      <w:numFmt w:val="bullet"/>
      <w:lvlText w:val="-"/>
      <w:lvlJc w:val="left"/>
      <w:pPr>
        <w:ind w:left="2133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" w15:restartNumberingAfterBreak="0">
    <w:nsid w:val="3CE84B87"/>
    <w:multiLevelType w:val="hybridMultilevel"/>
    <w:tmpl w:val="88A6B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B6F0E"/>
    <w:multiLevelType w:val="hybridMultilevel"/>
    <w:tmpl w:val="8BFCE8E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C16F65"/>
    <w:multiLevelType w:val="hybridMultilevel"/>
    <w:tmpl w:val="7F2AF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94AF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623265013">
    <w:abstractNumId w:val="5"/>
  </w:num>
  <w:num w:numId="2" w16cid:durableId="2078815425">
    <w:abstractNumId w:val="0"/>
  </w:num>
  <w:num w:numId="3" w16cid:durableId="713579632">
    <w:abstractNumId w:val="7"/>
    <w:lvlOverride w:ilvl="0">
      <w:startOverride w:val="1"/>
    </w:lvlOverride>
  </w:num>
  <w:num w:numId="4" w16cid:durableId="480384666">
    <w:abstractNumId w:val="3"/>
  </w:num>
  <w:num w:numId="5" w16cid:durableId="427313320">
    <w:abstractNumId w:val="2"/>
  </w:num>
  <w:num w:numId="6" w16cid:durableId="1851216518">
    <w:abstractNumId w:val="1"/>
  </w:num>
  <w:num w:numId="7" w16cid:durableId="633951961">
    <w:abstractNumId w:val="4"/>
  </w:num>
  <w:num w:numId="8" w16cid:durableId="124130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AOVQ2HemGp5Mn+45GuCmnYuwIPlPpKwLL8WG/iHqfPqQvcuukdKn+N5pDf97k6ugBYXBvtuc/GQHMBpR+wLnlw==" w:salt="uR47dXy5TTFJgPfEgRuxr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4F"/>
    <w:rsid w:val="00012250"/>
    <w:rsid w:val="00021D80"/>
    <w:rsid w:val="0013426B"/>
    <w:rsid w:val="00136897"/>
    <w:rsid w:val="00137631"/>
    <w:rsid w:val="00161D08"/>
    <w:rsid w:val="001F2381"/>
    <w:rsid w:val="0021416E"/>
    <w:rsid w:val="00226BB0"/>
    <w:rsid w:val="0026593E"/>
    <w:rsid w:val="00274A4F"/>
    <w:rsid w:val="002B044B"/>
    <w:rsid w:val="002B3D9B"/>
    <w:rsid w:val="002D205A"/>
    <w:rsid w:val="002E2FA9"/>
    <w:rsid w:val="00302E3F"/>
    <w:rsid w:val="00354D10"/>
    <w:rsid w:val="00390400"/>
    <w:rsid w:val="003B53C5"/>
    <w:rsid w:val="003D1D72"/>
    <w:rsid w:val="003D7874"/>
    <w:rsid w:val="0040756B"/>
    <w:rsid w:val="0045099B"/>
    <w:rsid w:val="00451D6E"/>
    <w:rsid w:val="00461BAF"/>
    <w:rsid w:val="00463D82"/>
    <w:rsid w:val="004D6AB0"/>
    <w:rsid w:val="00541FA4"/>
    <w:rsid w:val="0055438A"/>
    <w:rsid w:val="005729E4"/>
    <w:rsid w:val="00597FA3"/>
    <w:rsid w:val="005D0622"/>
    <w:rsid w:val="005D10E4"/>
    <w:rsid w:val="005D1B0D"/>
    <w:rsid w:val="005D6F87"/>
    <w:rsid w:val="00611F72"/>
    <w:rsid w:val="006730C5"/>
    <w:rsid w:val="006D0893"/>
    <w:rsid w:val="007008BC"/>
    <w:rsid w:val="0072446F"/>
    <w:rsid w:val="00741062"/>
    <w:rsid w:val="00771936"/>
    <w:rsid w:val="00771FE6"/>
    <w:rsid w:val="00775DB7"/>
    <w:rsid w:val="007842CA"/>
    <w:rsid w:val="007B4D11"/>
    <w:rsid w:val="007D19CE"/>
    <w:rsid w:val="007D2F83"/>
    <w:rsid w:val="007F150C"/>
    <w:rsid w:val="008373EA"/>
    <w:rsid w:val="00845AA6"/>
    <w:rsid w:val="00866FDC"/>
    <w:rsid w:val="008C0144"/>
    <w:rsid w:val="0090050E"/>
    <w:rsid w:val="00902BB7"/>
    <w:rsid w:val="00946E58"/>
    <w:rsid w:val="00990013"/>
    <w:rsid w:val="009F1532"/>
    <w:rsid w:val="00A11C83"/>
    <w:rsid w:val="00A67D72"/>
    <w:rsid w:val="00A77FE5"/>
    <w:rsid w:val="00A86A39"/>
    <w:rsid w:val="00AA1037"/>
    <w:rsid w:val="00AE3E46"/>
    <w:rsid w:val="00AE561E"/>
    <w:rsid w:val="00AF5257"/>
    <w:rsid w:val="00B36110"/>
    <w:rsid w:val="00B50C40"/>
    <w:rsid w:val="00B56FC8"/>
    <w:rsid w:val="00B61FC5"/>
    <w:rsid w:val="00B6472B"/>
    <w:rsid w:val="00B855E7"/>
    <w:rsid w:val="00BA302F"/>
    <w:rsid w:val="00BB27B9"/>
    <w:rsid w:val="00BB4F08"/>
    <w:rsid w:val="00BB55D7"/>
    <w:rsid w:val="00BC03E1"/>
    <w:rsid w:val="00BD0418"/>
    <w:rsid w:val="00BD2390"/>
    <w:rsid w:val="00BF2ADC"/>
    <w:rsid w:val="00C06992"/>
    <w:rsid w:val="00C8301B"/>
    <w:rsid w:val="00CC3862"/>
    <w:rsid w:val="00CD0D7A"/>
    <w:rsid w:val="00CE11B6"/>
    <w:rsid w:val="00CE1342"/>
    <w:rsid w:val="00CF0AC5"/>
    <w:rsid w:val="00D128C5"/>
    <w:rsid w:val="00D134EC"/>
    <w:rsid w:val="00D21AB8"/>
    <w:rsid w:val="00D273FE"/>
    <w:rsid w:val="00DA4A67"/>
    <w:rsid w:val="00DA4D14"/>
    <w:rsid w:val="00DB50D4"/>
    <w:rsid w:val="00DB512C"/>
    <w:rsid w:val="00DB5CF1"/>
    <w:rsid w:val="00DB7049"/>
    <w:rsid w:val="00DD53C9"/>
    <w:rsid w:val="00DE3A9C"/>
    <w:rsid w:val="00DE5F56"/>
    <w:rsid w:val="00DF0F5D"/>
    <w:rsid w:val="00E14BA0"/>
    <w:rsid w:val="00E70B28"/>
    <w:rsid w:val="00E75D3B"/>
    <w:rsid w:val="00E776EF"/>
    <w:rsid w:val="00E96AC8"/>
    <w:rsid w:val="00EC2131"/>
    <w:rsid w:val="00F055F4"/>
    <w:rsid w:val="00F13AFF"/>
    <w:rsid w:val="00F4259D"/>
    <w:rsid w:val="00FE62DC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49305"/>
  <w15:chartTrackingRefBased/>
  <w15:docId w15:val="{A577BA94-0EB5-4C0E-96C1-B86C4C6D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2DC"/>
    <w:pPr>
      <w:spacing w:after="200" w:line="276" w:lineRule="auto"/>
    </w:pPr>
    <w:rPr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021D80"/>
    <w:pPr>
      <w:keepNext/>
      <w:spacing w:after="0" w:line="240" w:lineRule="auto"/>
      <w:outlineLvl w:val="0"/>
    </w:pPr>
    <w:rPr>
      <w:rFonts w:eastAsia="Times New Roman"/>
      <w:sz w:val="36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F1532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51D6E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CE1342"/>
    <w:rPr>
      <w:color w:val="0563C1"/>
      <w:u w:val="single"/>
    </w:rPr>
  </w:style>
  <w:style w:type="character" w:styleId="Menzione">
    <w:name w:val="Mention"/>
    <w:uiPriority w:val="99"/>
    <w:semiHidden/>
    <w:unhideWhenUsed/>
    <w:rsid w:val="00CE1342"/>
    <w:rPr>
      <w:color w:val="2B579A"/>
      <w:shd w:val="clear" w:color="auto" w:fill="E6E6E6"/>
    </w:rPr>
  </w:style>
  <w:style w:type="character" w:styleId="Menzionenonrisolta">
    <w:name w:val="Unresolved Mention"/>
    <w:uiPriority w:val="99"/>
    <w:semiHidden/>
    <w:unhideWhenUsed/>
    <w:rsid w:val="00DA4A67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nhideWhenUsed/>
    <w:rsid w:val="005729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729E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729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729E4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572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uiPriority w:val="99"/>
    <w:unhideWhenUsed/>
    <w:rsid w:val="00C8301B"/>
    <w:pPr>
      <w:numPr>
        <w:numId w:val="2"/>
      </w:numPr>
      <w:tabs>
        <w:tab w:val="clear" w:pos="360"/>
      </w:tabs>
      <w:spacing w:after="160" w:line="259" w:lineRule="auto"/>
      <w:ind w:left="1080"/>
      <w:contextualSpacing/>
    </w:pPr>
  </w:style>
  <w:style w:type="character" w:customStyle="1" w:styleId="Titolo1Carattere">
    <w:name w:val="Titolo 1 Carattere"/>
    <w:basedOn w:val="Carpredefinitoparagrafo"/>
    <w:link w:val="Titolo1"/>
    <w:rsid w:val="00021D80"/>
    <w:rPr>
      <w:rFonts w:eastAsia="Times New Roman"/>
      <w:sz w:val="36"/>
      <w:u w:val="single"/>
    </w:rPr>
  </w:style>
  <w:style w:type="character" w:styleId="Numeropagina">
    <w:name w:val="page number"/>
    <w:rsid w:val="00137631"/>
  </w:style>
  <w:style w:type="paragraph" w:styleId="Corpotesto">
    <w:name w:val="Body Text"/>
    <w:basedOn w:val="Normale"/>
    <w:link w:val="CorpotestoCarattere"/>
    <w:uiPriority w:val="1"/>
    <w:qFormat/>
    <w:rsid w:val="00B3611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6110"/>
    <w:rPr>
      <w:rFonts w:ascii="Century Gothic" w:eastAsia="Times New Roman" w:hAnsi="Century Gothic" w:cs="Century Gothic"/>
      <w:sz w:val="22"/>
      <w:szCs w:val="22"/>
    </w:rPr>
  </w:style>
  <w:style w:type="paragraph" w:styleId="Paragrafoelenco">
    <w:name w:val="List Paragraph"/>
    <w:basedOn w:val="Normale"/>
    <w:uiPriority w:val="1"/>
    <w:qFormat/>
    <w:rsid w:val="00B36110"/>
    <w:pPr>
      <w:widowControl w:val="0"/>
      <w:autoSpaceDE w:val="0"/>
      <w:autoSpaceDN w:val="0"/>
      <w:adjustRightInd w:val="0"/>
      <w:spacing w:after="0" w:line="240" w:lineRule="auto"/>
      <w:ind w:left="832" w:hanging="360"/>
    </w:pPr>
    <w:rPr>
      <w:rFonts w:ascii="Century Gothic" w:eastAsia="Times New Roman" w:hAnsi="Century Gothic" w:cs="Century Gothic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36110"/>
    <w:pPr>
      <w:widowControl w:val="0"/>
      <w:autoSpaceDE w:val="0"/>
      <w:autoSpaceDN w:val="0"/>
      <w:adjustRightInd w:val="0"/>
      <w:spacing w:before="121" w:after="0" w:line="240" w:lineRule="auto"/>
      <w:jc w:val="right"/>
    </w:pPr>
    <w:rPr>
      <w:rFonts w:ascii="Century Gothic" w:eastAsia="Times New Roman" w:hAnsi="Century Gothic" w:cs="Century Gothic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F1532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F1532"/>
    <w:rPr>
      <w:rFonts w:eastAsiaTheme="majorEastAsia" w:cstheme="majorBidi"/>
      <w:color w:val="000000" w:themeColor="tex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frigerio\Downloads\Proposta%20di%20convenzi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86EA41DD9947D6860B4E1BD43170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EC223A-CCE7-4DA2-B6BB-28EAC1D42682}"/>
      </w:docPartPr>
      <w:docPartBody>
        <w:p w:rsidR="00EB1B2E" w:rsidRDefault="004C03CC">
          <w:pPr>
            <w:pStyle w:val="D286EA41DD9947D6860B4E1BD4317082"/>
          </w:pPr>
          <w:r w:rsidRPr="00D6715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053DDD9D1C349BFB4F2FFFBDEDDF8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E097A1-B5F7-48F0-9E0C-978F8EE0CA76}"/>
      </w:docPartPr>
      <w:docPartBody>
        <w:p w:rsidR="00EB1B2E" w:rsidRDefault="004C03CC">
          <w:pPr>
            <w:pStyle w:val="9053DDD9D1C349BFB4F2FFFBDEDDF8A1"/>
          </w:pPr>
          <w:r w:rsidRPr="00D6715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0F31F9434F40708263F3E97E2913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5B8B17-FFDD-4C5C-9FD9-A7890AFFC35C}"/>
      </w:docPartPr>
      <w:docPartBody>
        <w:p w:rsidR="00EB1B2E" w:rsidRDefault="004C03CC">
          <w:pPr>
            <w:pStyle w:val="7F0F31F9434F40708263F3E97E2913CA"/>
          </w:pPr>
          <w:r w:rsidRPr="00D67157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2E"/>
    <w:rsid w:val="004C03CC"/>
    <w:rsid w:val="006730C5"/>
    <w:rsid w:val="00757E29"/>
    <w:rsid w:val="00EB1B2E"/>
    <w:rsid w:val="00EB7E3B"/>
    <w:rsid w:val="00F2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D286EA41DD9947D6860B4E1BD4317082">
    <w:name w:val="D286EA41DD9947D6860B4E1BD4317082"/>
  </w:style>
  <w:style w:type="paragraph" w:customStyle="1" w:styleId="9053DDD9D1C349BFB4F2FFFBDEDDF8A1">
    <w:name w:val="9053DDD9D1C349BFB4F2FFFBDEDDF8A1"/>
  </w:style>
  <w:style w:type="paragraph" w:customStyle="1" w:styleId="7F0F31F9434F40708263F3E97E2913CA">
    <w:name w:val="7F0F31F9434F40708263F3E97E291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Proposta di convenzione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Mario Frigerio - Ordine Medici e Odontoiatri Como</cp:lastModifiedBy>
  <cp:revision>2</cp:revision>
  <cp:lastPrinted>2021-04-07T13:56:00Z</cp:lastPrinted>
  <dcterms:created xsi:type="dcterms:W3CDTF">2025-06-26T14:28:00Z</dcterms:created>
  <dcterms:modified xsi:type="dcterms:W3CDTF">2025-06-26T14:28:00Z</dcterms:modified>
</cp:coreProperties>
</file>